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B89" w:rsidRPr="00F55AD5" w:rsidRDefault="00F41EAD" w:rsidP="00F55AD5">
      <w:r>
        <w:rPr>
          <w:noProof/>
          <w:lang w:eastAsia="en-GB"/>
        </w:rPr>
        <w:drawing>
          <wp:inline distT="0" distB="0" distL="0" distR="0" wp14:anchorId="7D80B40D" wp14:editId="4D885640">
            <wp:extent cx="2224405" cy="1597025"/>
            <wp:effectExtent l="0" t="0" r="4445" b="3175"/>
            <wp:docPr id="1" name="Picture 1" descr="C:\Users\psteward3.306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teward3.306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261B516" wp14:editId="796CCCA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230370" cy="178752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787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2B89" w:rsidRPr="00FD10CC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</w:rPr>
                              <w:t>P</w:t>
                            </w:r>
                            <w:r w:rsidRPr="00FD10CC">
                              <w:rPr>
                                <w:rFonts w:ascii="Arial Narrow" w:hAnsi="Arial Narrow"/>
                                <w:b/>
                              </w:rPr>
                              <w:t xml:space="preserve">art of </w:t>
                            </w:r>
                            <w:r>
                              <w:rPr>
                                <w:rFonts w:ascii="Arial Narrow" w:hAnsi="Arial Narrow"/>
                                <w:b/>
                              </w:rPr>
                              <w:t>PACE</w:t>
                            </w:r>
                            <w:r w:rsidRPr="00FD10CC">
                              <w:rPr>
                                <w:rFonts w:ascii="Arial Narrow" w:hAnsi="Arial Narrow"/>
                                <w:b/>
                              </w:rPr>
                              <w:t xml:space="preserve"> Academy Trust</w:t>
                            </w:r>
                          </w:p>
                          <w:p w:rsidR="00312B89" w:rsidRPr="008C001F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</w:rPr>
                            </w:pPr>
                            <w:r w:rsidRPr="008C001F">
                              <w:rPr>
                                <w:rFonts w:ascii="Arial Narrow" w:hAnsi="Arial Narrow"/>
                                <w:b/>
                                <w:sz w:val="44"/>
                                <w:szCs w:val="44"/>
                              </w:rPr>
                              <w:t>New Valley Primary School</w:t>
                            </w:r>
                          </w:p>
                          <w:p w:rsidR="00312B89" w:rsidRPr="00FD10CC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D10C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Old Lodge Lane, Purley, Surrey, CR8 4AZ        </w:t>
                            </w:r>
                          </w:p>
                          <w:p w:rsidR="00312B89" w:rsidRPr="00FD10CC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T</w:t>
                            </w:r>
                            <w:r w:rsidRPr="00FD10C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el: 020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 8</w:t>
                            </w:r>
                            <w:r w:rsidRPr="00FD10C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660 1325</w:t>
                            </w:r>
                          </w:p>
                          <w:p w:rsidR="00312B89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 w:rsidRPr="00FD10CC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 xml:space="preserve">e-mail: </w:t>
                            </w:r>
                            <w:hyperlink r:id="rId9" w:history="1">
                              <w:r w:rsidRPr="00775A36">
                                <w:rPr>
                                  <w:rStyle w:val="Hyperlink"/>
                                  <w:rFonts w:ascii="Arial Narrow" w:hAnsi="Arial Narrow"/>
                                  <w:sz w:val="20"/>
                                  <w:szCs w:val="20"/>
                                </w:rPr>
                                <w:t>office@newvalleyprimary.com</w:t>
                              </w:r>
                            </w:hyperlink>
                          </w:p>
                          <w:p w:rsidR="00312B89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:rsidR="00312B89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Head Teacher: Pete Steward</w:t>
                            </w:r>
                          </w:p>
                          <w:p w:rsidR="00312B89" w:rsidRPr="00FD10CC" w:rsidRDefault="00312B89" w:rsidP="00F41EAD">
                            <w:pPr>
                              <w:spacing w:after="0"/>
                              <w:jc w:val="right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Deputy Head: Sally Dubben</w:t>
                            </w:r>
                          </w:p>
                          <w:p w:rsidR="00312B89" w:rsidRPr="00FD10CC" w:rsidRDefault="00312B89" w:rsidP="00F41EAD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61B5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9pt;margin-top:.5pt;width:333.1pt;height:140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" stroked="f">
                <v:textbox>
                  <w:txbxContent>
                    <w:p w:rsidR="00312B89" w:rsidRPr="00FD10CC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</w:rPr>
                        <w:t>P</w:t>
                      </w:r>
                      <w:r w:rsidRPr="00FD10CC">
                        <w:rPr>
                          <w:rFonts w:ascii="Arial Narrow" w:hAnsi="Arial Narrow"/>
                          <w:b/>
                        </w:rPr>
                        <w:t xml:space="preserve">art of </w:t>
                      </w:r>
                      <w:r>
                        <w:rPr>
                          <w:rFonts w:ascii="Arial Narrow" w:hAnsi="Arial Narrow"/>
                          <w:b/>
                        </w:rPr>
                        <w:t>PACE</w:t>
                      </w:r>
                      <w:r w:rsidRPr="00FD10CC">
                        <w:rPr>
                          <w:rFonts w:ascii="Arial Narrow" w:hAnsi="Arial Narrow"/>
                          <w:b/>
                        </w:rPr>
                        <w:t xml:space="preserve"> Academy Trust</w:t>
                      </w:r>
                    </w:p>
                    <w:p w:rsidR="00312B89" w:rsidRPr="008C001F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b/>
                          <w:sz w:val="44"/>
                          <w:szCs w:val="44"/>
                        </w:rPr>
                      </w:pPr>
                      <w:r w:rsidRPr="008C001F">
                        <w:rPr>
                          <w:rFonts w:ascii="Arial Narrow" w:hAnsi="Arial Narrow"/>
                          <w:b/>
                          <w:sz w:val="44"/>
                          <w:szCs w:val="44"/>
                        </w:rPr>
                        <w:t>New Valley Primary School</w:t>
                      </w:r>
                    </w:p>
                    <w:p w:rsidR="00312B89" w:rsidRPr="00FD10CC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D10C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Old Lodge Lane, Purley, Surrey, CR8 4AZ        </w:t>
                      </w:r>
                    </w:p>
                    <w:p w:rsidR="00312B89" w:rsidRPr="00FD10CC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T</w:t>
                      </w:r>
                      <w:r w:rsidRPr="00FD10CC">
                        <w:rPr>
                          <w:rFonts w:ascii="Arial Narrow" w:hAnsi="Arial Narrow"/>
                          <w:sz w:val="20"/>
                          <w:szCs w:val="20"/>
                        </w:rPr>
                        <w:t>el: 020</w:t>
                      </w: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 8</w:t>
                      </w:r>
                      <w:r w:rsidRPr="00FD10CC">
                        <w:rPr>
                          <w:rFonts w:ascii="Arial Narrow" w:hAnsi="Arial Narrow"/>
                          <w:sz w:val="20"/>
                          <w:szCs w:val="20"/>
                        </w:rPr>
                        <w:t>660 1325</w:t>
                      </w:r>
                    </w:p>
                    <w:p w:rsidR="00312B89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 w:rsidRPr="00FD10CC">
                        <w:rPr>
                          <w:rFonts w:ascii="Arial Narrow" w:hAnsi="Arial Narrow"/>
                          <w:sz w:val="20"/>
                          <w:szCs w:val="20"/>
                        </w:rPr>
                        <w:t xml:space="preserve">e-mail: </w:t>
                      </w:r>
                      <w:hyperlink r:id="rId10" w:history="1">
                        <w:r w:rsidRPr="00775A36">
                          <w:rPr>
                            <w:rStyle w:val="Hyperlink"/>
                            <w:rFonts w:ascii="Arial Narrow" w:hAnsi="Arial Narrow"/>
                            <w:sz w:val="20"/>
                            <w:szCs w:val="20"/>
                          </w:rPr>
                          <w:t>office@newvalleyprimary.com</w:t>
                        </w:r>
                      </w:hyperlink>
                    </w:p>
                    <w:p w:rsidR="00312B89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:rsidR="00312B89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Head Teacher: Pete Steward</w:t>
                      </w:r>
                    </w:p>
                    <w:p w:rsidR="00312B89" w:rsidRPr="00FD10CC" w:rsidRDefault="00312B89" w:rsidP="00F41EAD">
                      <w:pPr>
                        <w:spacing w:after="0"/>
                        <w:jc w:val="right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  <w:szCs w:val="20"/>
                        </w:rPr>
                        <w:t>Deputy Head: Sally Dubben</w:t>
                      </w:r>
                    </w:p>
                    <w:p w:rsidR="00312B89" w:rsidRPr="00FD10CC" w:rsidRDefault="00312B89" w:rsidP="00F41EAD">
                      <w:pPr>
                        <w:spacing w:after="0"/>
                        <w:jc w:val="center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 </w:t>
      </w:r>
      <w:bookmarkStart w:id="0" w:name="_GoBack"/>
      <w:bookmarkEnd w:id="0"/>
    </w:p>
    <w:p w:rsidR="00F55AD5" w:rsidRPr="007641DE" w:rsidRDefault="00F55AD5" w:rsidP="00F55AD5">
      <w:r>
        <w:t>28</w:t>
      </w:r>
      <w:r w:rsidRPr="004563CC">
        <w:rPr>
          <w:vertAlign w:val="superscript"/>
        </w:rPr>
        <w:t>th</w:t>
      </w:r>
      <w:r>
        <w:t xml:space="preserve"> January 2019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Dear Parents and Carers, 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Throughout the </w:t>
      </w:r>
      <w:r>
        <w:rPr>
          <w:rFonts w:asciiTheme="majorHAnsi" w:hAnsiTheme="majorHAnsi" w:cstheme="majorHAnsi"/>
        </w:rPr>
        <w:t>school year, we have study</w:t>
      </w:r>
      <w:r w:rsidRPr="00E5017A">
        <w:rPr>
          <w:rFonts w:asciiTheme="majorHAnsi" w:hAnsiTheme="majorHAnsi" w:cstheme="majorHAnsi"/>
        </w:rPr>
        <w:t xml:space="preserve"> a variety of</w:t>
      </w:r>
      <w:r>
        <w:rPr>
          <w:rFonts w:asciiTheme="majorHAnsi" w:hAnsiTheme="majorHAnsi" w:cstheme="majorHAnsi"/>
        </w:rPr>
        <w:t xml:space="preserve"> topics that have really engage and excite</w:t>
      </w:r>
      <w:r w:rsidRPr="00E5017A">
        <w:rPr>
          <w:rFonts w:asciiTheme="majorHAnsi" w:hAnsiTheme="majorHAnsi" w:cstheme="majorHAnsi"/>
        </w:rPr>
        <w:t xml:space="preserve"> the children.  Our focus has been on </w:t>
      </w:r>
      <w:r>
        <w:rPr>
          <w:rFonts w:asciiTheme="majorHAnsi" w:hAnsiTheme="majorHAnsi" w:cstheme="majorHAnsi"/>
          <w:b/>
        </w:rPr>
        <w:t>The Victorians.</w:t>
      </w:r>
      <w:r>
        <w:rPr>
          <w:rFonts w:asciiTheme="majorHAnsi" w:hAnsiTheme="majorHAnsi" w:cstheme="majorHAnsi"/>
        </w:rPr>
        <w:t xml:space="preserve">  Within this topic the children will be</w:t>
      </w:r>
      <w:r w:rsidRPr="00E5017A">
        <w:rPr>
          <w:rFonts w:asciiTheme="majorHAnsi" w:hAnsiTheme="majorHAnsi" w:cstheme="majorHAnsi"/>
        </w:rPr>
        <w:t xml:space="preserve"> learning all about </w:t>
      </w:r>
      <w:r>
        <w:rPr>
          <w:rFonts w:asciiTheme="majorHAnsi" w:hAnsiTheme="majorHAnsi" w:cstheme="majorHAnsi"/>
        </w:rPr>
        <w:t xml:space="preserve">the lifestyle back then. </w:t>
      </w:r>
      <w:r w:rsidRPr="00E5017A">
        <w:rPr>
          <w:rFonts w:asciiTheme="majorHAnsi" w:hAnsiTheme="majorHAnsi" w:cstheme="majorHAnsi"/>
        </w:rPr>
        <w:t xml:space="preserve">To further the children’s learning around these topics, we have made arrangements for the children to visit </w:t>
      </w:r>
      <w:r>
        <w:rPr>
          <w:rFonts w:asciiTheme="majorHAnsi" w:hAnsiTheme="majorHAnsi" w:cstheme="majorHAnsi"/>
        </w:rPr>
        <w:t>Victoria and Albert Museum</w:t>
      </w:r>
      <w:r w:rsidRPr="00E5017A">
        <w:rPr>
          <w:rFonts w:asciiTheme="majorHAnsi" w:hAnsiTheme="majorHAnsi" w:cstheme="majorHAnsi"/>
        </w:rPr>
        <w:t xml:space="preserve"> on </w:t>
      </w:r>
      <w:r w:rsidRPr="004563CC">
        <w:rPr>
          <w:rFonts w:asciiTheme="majorHAnsi" w:hAnsiTheme="majorHAnsi" w:cstheme="majorHAnsi"/>
          <w:b/>
        </w:rPr>
        <w:t>5</w:t>
      </w:r>
      <w:r w:rsidRPr="004563CC">
        <w:rPr>
          <w:rFonts w:asciiTheme="majorHAnsi" w:hAnsiTheme="majorHAnsi" w:cstheme="majorHAnsi"/>
          <w:b/>
          <w:vertAlign w:val="superscript"/>
        </w:rPr>
        <w:t>th</w:t>
      </w:r>
      <w:r w:rsidRPr="004563CC">
        <w:rPr>
          <w:rFonts w:asciiTheme="majorHAnsi" w:hAnsiTheme="majorHAnsi" w:cstheme="majorHAnsi"/>
          <w:b/>
        </w:rPr>
        <w:t xml:space="preserve"> of</w:t>
      </w:r>
      <w:r>
        <w:rPr>
          <w:rFonts w:asciiTheme="majorHAnsi" w:hAnsiTheme="majorHAnsi" w:cstheme="majorHAnsi"/>
        </w:rPr>
        <w:t xml:space="preserve"> </w:t>
      </w:r>
      <w:r w:rsidRPr="004563CC">
        <w:rPr>
          <w:rFonts w:asciiTheme="majorHAnsi" w:hAnsiTheme="majorHAnsi" w:cstheme="majorHAnsi"/>
          <w:b/>
        </w:rPr>
        <w:t>February 2019.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We will be travelling by </w:t>
      </w:r>
      <w:r>
        <w:rPr>
          <w:rFonts w:asciiTheme="majorHAnsi" w:hAnsiTheme="majorHAnsi" w:cstheme="majorHAnsi"/>
        </w:rPr>
        <w:t>public transport</w:t>
      </w:r>
      <w:r w:rsidRPr="00E5017A">
        <w:rPr>
          <w:rFonts w:asciiTheme="majorHAnsi" w:hAnsiTheme="majorHAnsi" w:cstheme="majorHAnsi"/>
        </w:rPr>
        <w:t xml:space="preserve"> and leaving school at </w:t>
      </w:r>
      <w:r>
        <w:rPr>
          <w:rFonts w:asciiTheme="majorHAnsi" w:hAnsiTheme="majorHAnsi" w:cstheme="majorHAnsi"/>
        </w:rPr>
        <w:t>9:05</w:t>
      </w:r>
      <w:r w:rsidRPr="00E5017A">
        <w:rPr>
          <w:rFonts w:asciiTheme="majorHAnsi" w:hAnsiTheme="majorHAnsi" w:cstheme="majorHAnsi"/>
        </w:rPr>
        <w:t xml:space="preserve"> am.  We would like all children to arrive to school promptly by </w:t>
      </w:r>
      <w:r w:rsidRPr="004563CC">
        <w:rPr>
          <w:rFonts w:asciiTheme="majorHAnsi" w:hAnsiTheme="majorHAnsi" w:cstheme="majorHAnsi"/>
          <w:b/>
        </w:rPr>
        <w:t>8:50am.</w:t>
      </w:r>
      <w:r w:rsidRPr="00E5017A">
        <w:rPr>
          <w:rFonts w:asciiTheme="majorHAnsi" w:hAnsiTheme="majorHAnsi" w:cstheme="majorHAnsi"/>
        </w:rPr>
        <w:t xml:space="preserve"> The c</w:t>
      </w:r>
      <w:r>
        <w:rPr>
          <w:rFonts w:asciiTheme="majorHAnsi" w:hAnsiTheme="majorHAnsi" w:cstheme="majorHAnsi"/>
        </w:rPr>
        <w:t>lass</w:t>
      </w:r>
      <w:r w:rsidRPr="00E5017A">
        <w:rPr>
          <w:rFonts w:asciiTheme="majorHAnsi" w:hAnsiTheme="majorHAnsi" w:cstheme="majorHAnsi"/>
        </w:rPr>
        <w:t xml:space="preserve"> will return to school and children will be ready to be collected at </w:t>
      </w:r>
      <w:r w:rsidRPr="004563CC">
        <w:rPr>
          <w:rFonts w:asciiTheme="majorHAnsi" w:hAnsiTheme="majorHAnsi" w:cstheme="majorHAnsi"/>
          <w:b/>
        </w:rPr>
        <w:t>3:10pm.</w:t>
      </w:r>
      <w:r w:rsidRPr="00E5017A">
        <w:rPr>
          <w:rFonts w:asciiTheme="majorHAnsi" w:hAnsiTheme="majorHAnsi" w:cstheme="majorHAnsi"/>
        </w:rPr>
        <w:t xml:space="preserve">  Please could children bring to school a named rucksack or bag they are happy to carry, a named rain coat, comfortable footwear, and a packed lunch including a drink (this should be in a plastic bag as children will have to carry their lunch all day and boxes can become heavy). </w:t>
      </w:r>
    </w:p>
    <w:p w:rsidR="00F55AD5" w:rsidRPr="004563CC" w:rsidRDefault="00F55AD5" w:rsidP="00F55AD5">
      <w:pPr>
        <w:pStyle w:val="Defaul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There is no cost to this trip, a second trip will be occurring in the next half term which involves a cost, this will be detailed on a separate letter. </w:t>
      </w:r>
    </w:p>
    <w:p w:rsidR="00F55AD5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We will also need some parent helpers to assist us on the day.  If you would like to accompany us and lead a small group of </w:t>
      </w:r>
      <w:proofErr w:type="gramStart"/>
      <w:r w:rsidRPr="00E5017A">
        <w:rPr>
          <w:rFonts w:asciiTheme="majorHAnsi" w:hAnsiTheme="majorHAnsi" w:cstheme="majorHAnsi"/>
        </w:rPr>
        <w:t>children</w:t>
      </w:r>
      <w:proofErr w:type="gramEnd"/>
      <w:r w:rsidRPr="00E5017A">
        <w:rPr>
          <w:rFonts w:asciiTheme="majorHAnsi" w:hAnsiTheme="majorHAnsi" w:cstheme="majorHAnsi"/>
        </w:rPr>
        <w:t xml:space="preserve"> please indicate this on the form below.  In the case of getting more helpers than we need, we will pull the names from a hat.  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Please return the form to the office. 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Thank you for your continued support. </w:t>
      </w:r>
    </w:p>
    <w:p w:rsidR="00F55AD5" w:rsidRPr="00E5017A" w:rsidRDefault="00F55AD5" w:rsidP="00F55AD5">
      <w:pPr>
        <w:rPr>
          <w:rFonts w:asciiTheme="majorHAnsi" w:hAnsiTheme="majorHAnsi" w:cstheme="majorHAnsi"/>
        </w:rPr>
      </w:pPr>
      <w:r w:rsidRPr="00E5017A">
        <w:rPr>
          <w:rFonts w:asciiTheme="majorHAnsi" w:hAnsiTheme="majorHAnsi" w:cstheme="majorHAnsi"/>
        </w:rPr>
        <w:t xml:space="preserve">Yours sincerely </w:t>
      </w:r>
    </w:p>
    <w:p w:rsidR="00F55AD5" w:rsidRPr="004563CC" w:rsidRDefault="00F55AD5" w:rsidP="00F55AD5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Miss Weckmann</w:t>
      </w:r>
    </w:p>
    <w:p w:rsidR="00F55AD5" w:rsidRDefault="00F55AD5" w:rsidP="00F55AD5">
      <w:pPr>
        <w:rPr>
          <w:rFonts w:eastAsia="Times New Roman"/>
        </w:rPr>
      </w:pP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</w:r>
      <w:r>
        <w:rPr>
          <w:rFonts w:eastAsia="Times New Roman"/>
        </w:rPr>
        <w:softHyphen/>
        <w:t>_______________________________________________________________________________________________</w:t>
      </w:r>
    </w:p>
    <w:p w:rsidR="00F55AD5" w:rsidRPr="00A47559" w:rsidRDefault="00F55AD5" w:rsidP="00F55AD5">
      <w:pPr>
        <w:rPr>
          <w:rFonts w:asciiTheme="majorHAnsi" w:eastAsia="Times New Roman" w:hAnsiTheme="majorHAnsi" w:cstheme="majorHAnsi"/>
        </w:rPr>
      </w:pPr>
      <w:r w:rsidRPr="00A47559">
        <w:rPr>
          <w:rFonts w:asciiTheme="majorHAnsi" w:eastAsia="Times New Roman" w:hAnsiTheme="majorHAnsi" w:cstheme="majorHAnsi"/>
        </w:rPr>
        <w:t>Child’s name _______________________________________________</w:t>
      </w:r>
    </w:p>
    <w:p w:rsidR="00F55AD5" w:rsidRDefault="00F55AD5" w:rsidP="00F55AD5">
      <w:pPr>
        <w:rPr>
          <w:rFonts w:asciiTheme="majorHAnsi" w:eastAsia="Times New Roman" w:hAnsiTheme="majorHAnsi" w:cstheme="majorHAnsi"/>
        </w:rPr>
      </w:pPr>
      <w:r w:rsidRPr="00A47559">
        <w:rPr>
          <w:rFonts w:asciiTheme="majorHAnsi" w:eastAsia="Times New Roman" w:hAnsiTheme="majorHAnsi" w:cstheme="majorHAnsi"/>
        </w:rPr>
        <w:t xml:space="preserve">I give permission for my child to attend the school trip to </w:t>
      </w:r>
      <w:r>
        <w:rPr>
          <w:rFonts w:asciiTheme="majorHAnsi" w:eastAsia="Times New Roman" w:hAnsiTheme="majorHAnsi" w:cstheme="majorHAnsi"/>
        </w:rPr>
        <w:t>Victoria and Albert Museum</w:t>
      </w:r>
      <w:r w:rsidRPr="00A47559">
        <w:rPr>
          <w:rFonts w:asciiTheme="majorHAnsi" w:eastAsia="Times New Roman" w:hAnsiTheme="majorHAnsi" w:cstheme="majorHAnsi"/>
        </w:rPr>
        <w:t>.</w:t>
      </w:r>
    </w:p>
    <w:p w:rsidR="00F55AD5" w:rsidRPr="00A47559" w:rsidRDefault="00F55AD5" w:rsidP="00F55AD5">
      <w:pPr>
        <w:rPr>
          <w:rFonts w:asciiTheme="majorHAnsi" w:eastAsia="Times New Roman" w:hAnsiTheme="majorHAnsi" w:cstheme="majorHAnsi"/>
        </w:rPr>
      </w:pPr>
      <w:r>
        <w:rPr>
          <w:rFonts w:asciiTheme="majorHAnsi" w:eastAsia="Times New Roman" w:hAnsiTheme="majorHAnsi" w:cstheme="majorHAnsi"/>
        </w:rPr>
        <w:t>I do/do not (please circle) give permission for photos to be taken.</w:t>
      </w:r>
    </w:p>
    <w:p w:rsidR="00F55AD5" w:rsidRPr="00A47559" w:rsidRDefault="00F55AD5" w:rsidP="00F55AD5">
      <w:pPr>
        <w:rPr>
          <w:rFonts w:asciiTheme="majorHAnsi" w:eastAsia="Times New Roman" w:hAnsiTheme="majorHAnsi" w:cstheme="majorHAnsi"/>
        </w:rPr>
      </w:pPr>
      <w:r w:rsidRPr="00A47559">
        <w:rPr>
          <w:rFonts w:asciiTheme="majorHAnsi" w:eastAsia="Times New Roman" w:hAnsiTheme="majorHAnsi" w:cstheme="majorHAnsi"/>
        </w:rPr>
        <w:t>(signature) _________________________________________________</w:t>
      </w:r>
    </w:p>
    <w:p w:rsidR="00F55AD5" w:rsidRPr="00A47559" w:rsidRDefault="00F55AD5" w:rsidP="00F55AD5">
      <w:pPr>
        <w:rPr>
          <w:rFonts w:asciiTheme="majorHAnsi" w:eastAsia="Times New Roman" w:hAnsiTheme="majorHAnsi" w:cstheme="majorHAnsi"/>
          <w:sz w:val="42"/>
        </w:rPr>
      </w:pPr>
      <w:r w:rsidRPr="00A47559">
        <w:rPr>
          <w:rFonts w:asciiTheme="majorHAnsi" w:eastAsia="Times New Roman" w:hAnsiTheme="majorHAnsi" w:cstheme="majorHAnsi"/>
        </w:rPr>
        <w:t xml:space="preserve">I would like to offer to help on the trip </w:t>
      </w:r>
      <w:r w:rsidRPr="00A47559">
        <w:rPr>
          <w:rFonts w:asciiTheme="majorHAnsi" w:eastAsia="Times New Roman" w:hAnsiTheme="majorHAnsi" w:cstheme="majorHAnsi"/>
          <w:sz w:val="42"/>
        </w:rPr>
        <w:sym w:font="Wingdings" w:char="F0A8"/>
      </w:r>
    </w:p>
    <w:p w:rsidR="00F55AD5" w:rsidRPr="00A47559" w:rsidRDefault="00F55AD5" w:rsidP="00F55AD5">
      <w:pPr>
        <w:rPr>
          <w:rFonts w:asciiTheme="majorHAnsi" w:eastAsia="Times New Roman" w:hAnsiTheme="majorHAnsi" w:cstheme="majorHAnsi"/>
        </w:rPr>
      </w:pPr>
      <w:r w:rsidRPr="00A47559">
        <w:rPr>
          <w:rFonts w:asciiTheme="majorHAnsi" w:eastAsia="Times New Roman" w:hAnsiTheme="majorHAnsi" w:cstheme="majorHAnsi"/>
        </w:rPr>
        <w:t>Name _____________________________________________________</w:t>
      </w:r>
    </w:p>
    <w:p w:rsidR="00F55AD5" w:rsidRPr="00E5017A" w:rsidRDefault="00F55AD5" w:rsidP="00F55AD5">
      <w:pPr>
        <w:rPr>
          <w:rFonts w:eastAsia="Times New Roman"/>
        </w:rPr>
      </w:pPr>
      <w:r w:rsidRPr="00A47559">
        <w:rPr>
          <w:rFonts w:asciiTheme="majorHAnsi" w:eastAsia="Times New Roman" w:hAnsiTheme="majorHAnsi" w:cstheme="majorHAnsi"/>
        </w:rPr>
        <w:t>Contact Numbe</w:t>
      </w:r>
      <w:r>
        <w:rPr>
          <w:rFonts w:eastAsia="Times New Roman"/>
        </w:rPr>
        <w:t>r ____________________________________________</w:t>
      </w:r>
    </w:p>
    <w:p w:rsidR="007E60B9" w:rsidRPr="00B76319" w:rsidRDefault="007E60B9" w:rsidP="00312B89">
      <w:pPr>
        <w:spacing w:after="0"/>
      </w:pPr>
    </w:p>
    <w:sectPr w:rsidR="007E60B9" w:rsidRPr="00B76319" w:rsidSect="008A37A7">
      <w:footerReference w:type="default" r:id="rId11"/>
      <w:pgSz w:w="11906" w:h="16838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2B89" w:rsidRDefault="00312B89" w:rsidP="005D5E3D">
      <w:pPr>
        <w:spacing w:after="0" w:line="240" w:lineRule="auto"/>
      </w:pPr>
      <w:r>
        <w:separator/>
      </w:r>
    </w:p>
  </w:endnote>
  <w:endnote w:type="continuationSeparator" w:id="0">
    <w:p w:rsidR="00312B89" w:rsidRDefault="00312B89" w:rsidP="005D5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B89" w:rsidRPr="00812E2D" w:rsidRDefault="00312B89" w:rsidP="00666F31">
    <w:pPr>
      <w:spacing w:before="100" w:beforeAutospacing="1" w:after="100" w:afterAutospacing="1"/>
      <w:rPr>
        <w:sz w:val="12"/>
        <w:szCs w:val="12"/>
      </w:rPr>
    </w:pPr>
    <w:r w:rsidRPr="008A37A7">
      <w:rPr>
        <w:noProof/>
        <w:sz w:val="12"/>
        <w:szCs w:val="12"/>
        <w:lang w:eastAsia="en-GB"/>
      </w:rPr>
      <w:drawing>
        <wp:anchor distT="0" distB="0" distL="114300" distR="114300" simplePos="0" relativeHeight="251670528" behindDoc="1" locked="0" layoutInCell="1" allowOverlap="1" wp14:anchorId="628AC5D5" wp14:editId="00D45E8A">
          <wp:simplePos x="0" y="0"/>
          <wp:positionH relativeFrom="column">
            <wp:posOffset>5396865</wp:posOffset>
          </wp:positionH>
          <wp:positionV relativeFrom="paragraph">
            <wp:posOffset>-60960</wp:posOffset>
          </wp:positionV>
          <wp:extent cx="1552575" cy="900430"/>
          <wp:effectExtent l="0" t="0" r="0" b="0"/>
          <wp:wrapTight wrapText="bothSides">
            <wp:wrapPolygon edited="0">
              <wp:start x="0" y="0"/>
              <wp:lineTo x="0" y="21021"/>
              <wp:lineTo x="21202" y="21021"/>
              <wp:lineTo x="21202" y="0"/>
              <wp:lineTo x="0" y="0"/>
            </wp:wrapPolygon>
          </wp:wrapTight>
          <wp:docPr id="2" name="Picture 2" descr="C:\Users\thewett.306\AppData\Local\Temp\Temp1_Pace Logo Public-20180123T115911Z-001.zip\Pace Logo Public\PACE-Logo-NewVers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hewett.306\AppData\Local\Temp\Temp1_Pace Logo Public-20180123T115911Z-001.zip\Pace Logo Public\PACE-Logo-NewVersio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  <w:rPr>
        <w:i/>
        <w:iCs/>
        <w:sz w:val="12"/>
        <w:szCs w:val="12"/>
      </w:rPr>
    </w:pPr>
  </w:p>
  <w:p w:rsidR="00312B89" w:rsidRDefault="00312B89">
    <w:pPr>
      <w:pStyle w:val="Footer"/>
    </w:pPr>
    <w:r>
      <w:rPr>
        <w:i/>
        <w:iCs/>
        <w:sz w:val="12"/>
        <w:szCs w:val="12"/>
      </w:rPr>
      <w:t xml:space="preserve">PACE </w:t>
    </w:r>
    <w:r w:rsidRPr="00812E2D">
      <w:rPr>
        <w:i/>
        <w:iCs/>
        <w:sz w:val="12"/>
        <w:szCs w:val="12"/>
      </w:rPr>
      <w:t xml:space="preserve">Academy Trust, an Exempt Charity, Registered in England, Company Limited by Guarantee No. 08891864 Registered Office: Chipstead Valley Primary School, Chipstead Valley Road, </w:t>
    </w:r>
    <w:proofErr w:type="spellStart"/>
    <w:r w:rsidRPr="00812E2D">
      <w:rPr>
        <w:i/>
        <w:iCs/>
        <w:sz w:val="12"/>
        <w:szCs w:val="12"/>
      </w:rPr>
      <w:t>Coulsdon</w:t>
    </w:r>
    <w:proofErr w:type="spellEnd"/>
    <w:r w:rsidRPr="00812E2D">
      <w:rPr>
        <w:i/>
        <w:iCs/>
        <w:sz w:val="12"/>
        <w:szCs w:val="12"/>
      </w:rPr>
      <w:t xml:space="preserve">, Surrey. CR5 3BW. </w:t>
    </w:r>
    <w:r>
      <w:rPr>
        <w:i/>
        <w:iCs/>
        <w:sz w:val="12"/>
        <w:szCs w:val="12"/>
      </w:rPr>
      <w:t xml:space="preserve">New </w:t>
    </w:r>
    <w:r w:rsidRPr="00812E2D">
      <w:rPr>
        <w:i/>
        <w:iCs/>
        <w:sz w:val="12"/>
        <w:szCs w:val="12"/>
      </w:rPr>
      <w:t xml:space="preserve">Valley Primary School is a Business Name of </w:t>
    </w:r>
    <w:r>
      <w:rPr>
        <w:i/>
        <w:iCs/>
        <w:sz w:val="12"/>
        <w:szCs w:val="12"/>
      </w:rPr>
      <w:t>PACE</w:t>
    </w:r>
    <w:r w:rsidRPr="00812E2D">
      <w:rPr>
        <w:i/>
        <w:iCs/>
        <w:sz w:val="12"/>
        <w:szCs w:val="12"/>
      </w:rPr>
      <w:t xml:space="preserve"> Academy Trust</w: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column">
                <wp:posOffset>113665</wp:posOffset>
              </wp:positionH>
              <wp:positionV relativeFrom="paragraph">
                <wp:posOffset>9416415</wp:posOffset>
              </wp:positionV>
              <wp:extent cx="6837045" cy="1078865"/>
              <wp:effectExtent l="0" t="5715" r="2540" b="127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7045" cy="1078865"/>
                        <a:chOff x="626" y="10974"/>
                        <a:chExt cx="10767" cy="1699"/>
                      </a:xfrm>
                    </wpg:grpSpPr>
                    <pic:pic xmlns:pic="http://schemas.openxmlformats.org/drawingml/2006/picture">
                      <pic:nvPicPr>
                        <pic:cNvPr id="11" name="Picture 1" descr="C:\Users\Tina\Downloads\NCTL-National-Teaching-School-lock-up-(colour) (1)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6" y="10974"/>
                          <a:ext cx="2868" cy="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1" descr="Outstanding_Colour_Scho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49" y="10974"/>
                          <a:ext cx="1844" cy="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3587" y="12013"/>
                          <a:ext cx="5709" cy="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12B89" w:rsidRPr="00812E2D" w:rsidRDefault="00312B89" w:rsidP="00312B89">
                            <w:pPr>
                              <w:spacing w:before="100" w:beforeAutospacing="1" w:after="100" w:afterAutospacing="1"/>
                              <w:rPr>
                                <w:sz w:val="12"/>
                                <w:szCs w:val="12"/>
                              </w:rPr>
                            </w:pPr>
                            <w:r w:rsidRPr="00812E2D"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  <w:t>Chipstead Valley Academy Trust, an Exempt Charity, Registered in England, Company Limited by Guarantee No. 08891864 Registered Office: Chipstead Valley Primary School, Chipstead Valley Road, Coulsdon, Surrey. CR5 3BW. Chipstead Valley Primary School is a Business Name of Chipstead Valley Academy Trust.</w:t>
                            </w:r>
                          </w:p>
                          <w:p w:rsidR="00312B89" w:rsidRPr="00FA7CAD" w:rsidRDefault="00312B89" w:rsidP="00312B89">
                            <w:pPr>
                              <w:pStyle w:val="Foo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7" style="position:absolute;margin-left:8.95pt;margin-top:741.45pt;width:538.35pt;height:84.95pt;z-index:-251659264" coordorigin="626,10974" coordsize="10767,169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NTU0MDlGNkJCMDA4RTIxMUE1NEVBNkZGRjQz&#10;QjM5REQ8L3N0RXZ0Omluc3RhbmNlSUQ+CiAgICAgICAgICAgICAgICAgIDxzdEV2dDp3aGVuPjIw&#10;MTItMDktMjdUMTU6NTc6MTYrMDE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ICAgPHJkZjpEZXNjcmlwdGlvbiByZGY6YWJv&#10;dXQ9IiIKICAgICAgICAgICAgeG1sbnM6cGRmPSJodHRwOi8vbnMuYWRvYmUuY29tL3BkZi8xLjMv&#10;Ij4KICAgICAgICAgPHBkZjpQcm9kdWNlcj5BZG9iZSBQREYgbGlicmFyeSAxMC4wMT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v/ifRBJQ0NfUFJPRklMRQAJE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/+J9EElDQ19QUk9G&#10;SUxFAAoS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////////////&#10;/////////////////////////////+vR//////////////////////////////////////////fp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HN1///////////////////////////////////////3a+Wt/T/&#10;////////////////////////////////////xYxop+f/////////////////////////////////&#10;////zJyJpOf/////////////////////////////////////+s67xv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zFvfX/////&#10;////////////////////////////////v5N6hcX////////////////////////////////////b&#10;kFs9Zaj2//////////////////////////////////68dTQAVJvr////////////////////////&#10;/////////9OUfkksTprs////////////////////////////////2NTKs35lbaX5////////////&#10;////////////////////////9MWur8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Xj4+Tm6O3x+f/////////////////////////////9sZSSkpWZnaOpsrzQ7f//////////////&#10;////////////nVNHSU1RVmBziq/W/P//////////////////////////slYAGjVQbYuu0vf/////&#10;////////////////////////zW8+X3uZt9f5////////////////////////////////7p+DpsLh&#10;/////////////////////////////////////+PO6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8" type="#_x0000_t75" style="position:absolute;left:626;top:10974;width:2868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">
                <v:imagedata r:id="rId4" o:title="NCTL-National-Teaching-School-lock-up-(colour) (1)"/>
              </v:shape>
              <v:shape id="Picture 11" o:spid="_x0000_s1029" type="#_x0000_t75" alt="Outstanding_Colour_School" style="position:absolute;left:9549;top:10974;width:1844;height:1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">
                <v:imagedata r:id="rId5" o:title="Outstanding_Colour_School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0" type="#_x0000_t202" style="position:absolute;left:3587;top:12013;width:5709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<v:textbox>
                  <w:txbxContent>
                    <w:p w:rsidR="00312B89" w:rsidRPr="00812E2D" w:rsidRDefault="00312B89" w:rsidP="00312B89">
                      <w:pPr>
                        <w:spacing w:before="100" w:beforeAutospacing="1" w:after="100" w:afterAutospacing="1"/>
                        <w:rPr>
                          <w:sz w:val="12"/>
                          <w:szCs w:val="12"/>
                        </w:rPr>
                      </w:pPr>
                      <w:r w:rsidRPr="00812E2D">
                        <w:rPr>
                          <w:i/>
                          <w:iCs/>
                          <w:sz w:val="12"/>
                          <w:szCs w:val="12"/>
                        </w:rPr>
                        <w:t>Chipstead Valley Academy Trust, an Exempt Charity, Registered in England, Company Limited by Guarantee No. 08891864 Registered Office: Chipstead Valley Primary School, Chipstead Valley Road, Coulsdon, Surrey. CR5 3BW. Chipstead Valley Primary School is a Business Name of Chipstead Valley Academy Trust.</w:t>
                      </w:r>
                    </w:p>
                    <w:p w:rsidR="00312B89" w:rsidRPr="00FA7CAD" w:rsidRDefault="00312B89" w:rsidP="00312B89">
                      <w:pPr>
                        <w:pStyle w:val="Footer"/>
                        <w:rPr>
                          <w:color w:val="1F497D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:rsidR="00312B89" w:rsidRDefault="00312B8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2B89" w:rsidRDefault="00312B89" w:rsidP="005D5E3D">
      <w:pPr>
        <w:spacing w:after="0" w:line="240" w:lineRule="auto"/>
      </w:pPr>
      <w:r>
        <w:separator/>
      </w:r>
    </w:p>
  </w:footnote>
  <w:footnote w:type="continuationSeparator" w:id="0">
    <w:p w:rsidR="00312B89" w:rsidRDefault="00312B89" w:rsidP="005D5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5034"/>
    <w:multiLevelType w:val="hybridMultilevel"/>
    <w:tmpl w:val="C570CCFC"/>
    <w:lvl w:ilvl="0" w:tplc="B48CEEF4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D51594F"/>
    <w:multiLevelType w:val="hybridMultilevel"/>
    <w:tmpl w:val="04EC41F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E86911"/>
    <w:multiLevelType w:val="hybridMultilevel"/>
    <w:tmpl w:val="12E0910C"/>
    <w:lvl w:ilvl="0" w:tplc="4684B3A6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E17AC"/>
    <w:multiLevelType w:val="hybridMultilevel"/>
    <w:tmpl w:val="BF6E6E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D2D76"/>
    <w:multiLevelType w:val="hybridMultilevel"/>
    <w:tmpl w:val="989873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DC32F4"/>
    <w:multiLevelType w:val="hybridMultilevel"/>
    <w:tmpl w:val="89B6AB32"/>
    <w:lvl w:ilvl="0" w:tplc="415E1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5D4FBA"/>
    <w:multiLevelType w:val="hybridMultilevel"/>
    <w:tmpl w:val="BF6AC8E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2A0"/>
    <w:multiLevelType w:val="hybridMultilevel"/>
    <w:tmpl w:val="0BB22B62"/>
    <w:lvl w:ilvl="0" w:tplc="BBBED8EC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F453A"/>
    <w:multiLevelType w:val="hybridMultilevel"/>
    <w:tmpl w:val="FB5A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E44228"/>
    <w:multiLevelType w:val="hybridMultilevel"/>
    <w:tmpl w:val="A4BAE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A769D1"/>
    <w:multiLevelType w:val="hybridMultilevel"/>
    <w:tmpl w:val="6BC87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A70C90"/>
    <w:multiLevelType w:val="hybridMultilevel"/>
    <w:tmpl w:val="68D2E0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"/>
  </w:num>
  <w:num w:numId="5">
    <w:abstractNumId w:val="11"/>
  </w:num>
  <w:num w:numId="6">
    <w:abstractNumId w:val="6"/>
  </w:num>
  <w:num w:numId="7">
    <w:abstractNumId w:val="7"/>
  </w:num>
  <w:num w:numId="8">
    <w:abstractNumId w:val="2"/>
  </w:num>
  <w:num w:numId="9">
    <w:abstractNumId w:val="10"/>
  </w:num>
  <w:num w:numId="10">
    <w:abstractNumId w:val="5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AD"/>
    <w:rsid w:val="001109B0"/>
    <w:rsid w:val="00212F9C"/>
    <w:rsid w:val="00312B89"/>
    <w:rsid w:val="003D3A3B"/>
    <w:rsid w:val="00464ECA"/>
    <w:rsid w:val="00511F33"/>
    <w:rsid w:val="00584FFA"/>
    <w:rsid w:val="005D5E3D"/>
    <w:rsid w:val="00633CE8"/>
    <w:rsid w:val="00652D34"/>
    <w:rsid w:val="00653E74"/>
    <w:rsid w:val="00666F31"/>
    <w:rsid w:val="00684F61"/>
    <w:rsid w:val="00687CCE"/>
    <w:rsid w:val="007323E4"/>
    <w:rsid w:val="007D4647"/>
    <w:rsid w:val="007D5821"/>
    <w:rsid w:val="007E60B9"/>
    <w:rsid w:val="008A37A7"/>
    <w:rsid w:val="008C001F"/>
    <w:rsid w:val="00A3161C"/>
    <w:rsid w:val="00AB270E"/>
    <w:rsid w:val="00BA485E"/>
    <w:rsid w:val="00BC1931"/>
    <w:rsid w:val="00C65FBD"/>
    <w:rsid w:val="00CF5AF0"/>
    <w:rsid w:val="00D653C0"/>
    <w:rsid w:val="00D84DC5"/>
    <w:rsid w:val="00E708A7"/>
    <w:rsid w:val="00ED1FCB"/>
    <w:rsid w:val="00EE13D4"/>
    <w:rsid w:val="00F06F2D"/>
    <w:rsid w:val="00F35F44"/>
    <w:rsid w:val="00F41EAD"/>
    <w:rsid w:val="00F55AD5"/>
    <w:rsid w:val="00F97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1947101"/>
  <w15:docId w15:val="{A4B3BC6F-1CD6-4717-96B5-0F204B421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1EAD"/>
  </w:style>
  <w:style w:type="paragraph" w:styleId="Heading1">
    <w:name w:val="heading 1"/>
    <w:basedOn w:val="Normal"/>
    <w:next w:val="Normal"/>
    <w:link w:val="Heading1Char"/>
    <w:qFormat/>
    <w:rsid w:val="00F9726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41EAD"/>
    <w:rPr>
      <w:color w:val="0563C1" w:themeColor="hyperlink"/>
      <w:u w:val="single"/>
    </w:rPr>
  </w:style>
  <w:style w:type="table" w:styleId="TableGrid">
    <w:name w:val="Table Grid"/>
    <w:basedOn w:val="TableNormal"/>
    <w:rsid w:val="00F41E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1F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FCB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A485E"/>
    <w:pPr>
      <w:spacing w:after="0" w:line="240" w:lineRule="auto"/>
    </w:pPr>
  </w:style>
  <w:style w:type="character" w:styleId="Emphasis">
    <w:name w:val="Emphasis"/>
    <w:basedOn w:val="DefaultParagraphFont"/>
    <w:qFormat/>
    <w:rsid w:val="005D5E3D"/>
    <w:rPr>
      <w:i/>
      <w:iCs/>
    </w:rPr>
  </w:style>
  <w:style w:type="paragraph" w:styleId="FootnoteText">
    <w:name w:val="footnote text"/>
    <w:basedOn w:val="Normal"/>
    <w:link w:val="FootnoteTextChar"/>
    <w:semiHidden/>
    <w:rsid w:val="005D5E3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5D5E3D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semiHidden/>
    <w:rsid w:val="005D5E3D"/>
    <w:rPr>
      <w:vertAlign w:val="superscript"/>
    </w:rPr>
  </w:style>
  <w:style w:type="paragraph" w:styleId="ListParagraph">
    <w:name w:val="List Paragraph"/>
    <w:basedOn w:val="Normal"/>
    <w:uiPriority w:val="99"/>
    <w:qFormat/>
    <w:rsid w:val="005D5E3D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textAlignment w:val="baseline"/>
    </w:pPr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A3161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A3161C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Indent">
    <w:name w:val="Body Text Indent"/>
    <w:basedOn w:val="Normal"/>
    <w:link w:val="BodyTextIndentChar"/>
    <w:rsid w:val="00A3161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3161C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66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6F31"/>
  </w:style>
  <w:style w:type="paragraph" w:styleId="Footer">
    <w:name w:val="footer"/>
    <w:basedOn w:val="Normal"/>
    <w:link w:val="FooterChar"/>
    <w:uiPriority w:val="99"/>
    <w:unhideWhenUsed/>
    <w:rsid w:val="00666F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6F31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726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726A"/>
  </w:style>
  <w:style w:type="character" w:customStyle="1" w:styleId="Heading1Char">
    <w:name w:val="Heading 1 Char"/>
    <w:basedOn w:val="DefaultParagraphFont"/>
    <w:link w:val="Heading1"/>
    <w:rsid w:val="00F9726A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rsid w:val="00F972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726A"/>
    <w:rPr>
      <w:rFonts w:ascii="Times New Roman" w:eastAsia="Times New Roman" w:hAnsi="Times New Roman" w:cs="Times New Roman"/>
      <w:sz w:val="16"/>
      <w:szCs w:val="16"/>
    </w:rPr>
  </w:style>
  <w:style w:type="paragraph" w:customStyle="1" w:styleId="Header1">
    <w:name w:val="Header1"/>
    <w:basedOn w:val="Normal"/>
    <w:uiPriority w:val="99"/>
    <w:rsid w:val="00F9726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55A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office@newvalleyprimary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newvalleyprimary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89FB1-12DF-4026-9D91-EFBB644B6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47D28679.dotm</Template>
  <TotalTime>0</TotalTime>
  <Pages>1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Pete Steward</dc:creator>
  <cp:lastModifiedBy>Tracy Fulham</cp:lastModifiedBy>
  <cp:revision>2</cp:revision>
  <cp:lastPrinted>2018-06-15T11:23:00Z</cp:lastPrinted>
  <dcterms:created xsi:type="dcterms:W3CDTF">2019-02-01T14:32:00Z</dcterms:created>
  <dcterms:modified xsi:type="dcterms:W3CDTF">2019-02-01T14:32:00Z</dcterms:modified>
</cp:coreProperties>
</file>